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F645ED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5A42A7" w:rsidP="005A42A7">
            <w:r>
              <w:rPr>
                <w:rFonts w:hint="cs"/>
                <w:rtl/>
              </w:rPr>
              <w:t>08</w:t>
            </w:r>
            <w:r w:rsidR="005763CE">
              <w:rPr>
                <w:rFonts w:hint="cs"/>
                <w:rtl/>
              </w:rPr>
              <w:t>/</w:t>
            </w:r>
            <w:r>
              <w:rPr>
                <w:rFonts w:hint="cs"/>
                <w:rtl/>
              </w:rPr>
              <w:t>10</w:t>
            </w:r>
            <w:r w:rsidR="005763CE">
              <w:rPr>
                <w:rFonts w:hint="cs"/>
                <w:rtl/>
              </w:rPr>
              <w:t>/</w:t>
            </w:r>
            <w:r w:rsidR="00F4131E">
              <w:rPr>
                <w:rFonts w:hint="cs"/>
                <w:rtl/>
              </w:rPr>
              <w:t>2021</w:t>
            </w:r>
          </w:p>
        </w:tc>
      </w:tr>
    </w:tbl>
    <w:p w:rsidR="00332AFB" w:rsidRDefault="00F645ED" w:rsidP="00222867">
      <w:pPr>
        <w:rPr>
          <w:rtl/>
        </w:rPr>
      </w:pPr>
    </w:p>
    <w:p w:rsidR="00222867" w:rsidRDefault="00F645ED" w:rsidP="00222867">
      <w:pPr>
        <w:rPr>
          <w:rtl/>
        </w:rPr>
      </w:pPr>
    </w:p>
    <w:p w:rsidR="00222867" w:rsidRDefault="00F645ED" w:rsidP="00222867">
      <w:pPr>
        <w:rPr>
          <w:rtl/>
        </w:rPr>
      </w:pPr>
    </w:p>
    <w:p w:rsidR="00222867" w:rsidRDefault="00F645ED" w:rsidP="00222867">
      <w:pPr>
        <w:rPr>
          <w:rtl/>
        </w:rPr>
      </w:pPr>
    </w:p>
    <w:p w:rsidR="00222867" w:rsidRDefault="00F645ED" w:rsidP="00222867">
      <w:pPr>
        <w:rPr>
          <w:rtl/>
        </w:rPr>
      </w:pPr>
    </w:p>
    <w:p w:rsidR="00222867" w:rsidRDefault="00F645ED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F645ED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:rsidR="00222867" w:rsidRPr="00AF57E9" w:rsidRDefault="00F645ED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:rsidR="00C70AF8" w:rsidRPr="00C70AF8" w:rsidRDefault="00C70AF8" w:rsidP="004D03AD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משרד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עושה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שימוש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במערכות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מבוססות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084DC9">
              <w:rPr>
                <w:rFonts w:ascii="Arial" w:hAnsi="Arial"/>
                <w:b/>
                <w:sz w:val="22"/>
                <w:szCs w:val="22"/>
              </w:rPr>
              <w:t>Oracle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ובכלל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זה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 w:rsidRPr="004D03AD">
              <w:rPr>
                <w:rFonts w:ascii="Arial" w:hAnsi="Arial"/>
                <w:b/>
                <w:sz w:val="22"/>
                <w:szCs w:val="22"/>
              </w:rPr>
              <w:t>Oracle Database Enterprise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,</w:t>
            </w:r>
            <w:r w:rsidRPr="00C70AF8">
              <w:rPr>
                <w:rFonts w:ascii="Arial" w:hAnsi="Arial"/>
                <w:b/>
                <w:sz w:val="22"/>
                <w:szCs w:val="22"/>
              </w:rPr>
              <w:t xml:space="preserve">  </w:t>
            </w:r>
            <w:r w:rsidR="004D03AD" w:rsidRPr="004D03AD">
              <w:rPr>
                <w:rFonts w:ascii="Arial" w:hAnsi="Arial"/>
                <w:b/>
                <w:sz w:val="22"/>
                <w:szCs w:val="22"/>
              </w:rPr>
              <w:t xml:space="preserve">Oracle </w:t>
            </w:r>
            <w:r w:rsidR="004D03AD" w:rsidRPr="005A42A7">
              <w:rPr>
                <w:rFonts w:ascii="Arial" w:hAnsi="Arial"/>
                <w:b/>
                <w:sz w:val="22"/>
                <w:szCs w:val="22"/>
              </w:rPr>
              <w:t>WebLogic Suite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אורקל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(</w:t>
            </w:r>
            <w:proofErr w:type="spellStart"/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להלן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:"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proofErr w:type="spellEnd"/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אורקל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")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מספקת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רישוי ו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תמיכה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ישירה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וזמינה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24/7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ומבטיחה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בכך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את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רמות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השירות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הנדרשות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למשרד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וזאת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באמצעות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 w:rsidRPr="004D03AD">
              <w:rPr>
                <w:rFonts w:ascii="Arial" w:hAnsi="Arial"/>
                <w:b/>
                <w:sz w:val="22"/>
                <w:szCs w:val="22"/>
                <w:rtl/>
              </w:rPr>
              <w:t xml:space="preserve">הסכם </w:t>
            </w:r>
            <w:proofErr w:type="spellStart"/>
            <w:r w:rsidR="004D03AD" w:rsidRPr="004D03AD">
              <w:rPr>
                <w:rFonts w:ascii="Arial" w:hAnsi="Arial"/>
                <w:b/>
                <w:sz w:val="22"/>
                <w:szCs w:val="22"/>
                <w:rtl/>
              </w:rPr>
              <w:t>חשכ"ל</w:t>
            </w:r>
            <w:proofErr w:type="spellEnd"/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שמבסגרתו</w:t>
            </w:r>
            <w:proofErr w:type="spellEnd"/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רוכש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המשרד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מחברת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אורקל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תמיכה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ישירה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בהתאם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לרמות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השירות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המוגדרות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הנדרשות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.</w:t>
            </w:r>
          </w:p>
          <w:p w:rsidR="00C70AF8" w:rsidRPr="00C70AF8" w:rsidRDefault="00C70AF8" w:rsidP="004D03AD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תמיכת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אורקל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מספקת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גישה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ישירה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ומועדפת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לשירותי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4D03AD">
              <w:rPr>
                <w:rFonts w:ascii="Arial" w:hAnsi="Arial" w:hint="cs"/>
                <w:b/>
                <w:sz w:val="22"/>
                <w:szCs w:val="22"/>
                <w:rtl/>
              </w:rPr>
              <w:t>אורקל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:</w:t>
            </w:r>
          </w:p>
          <w:p w:rsidR="00C70AF8" w:rsidRPr="00084DC9" w:rsidRDefault="00C70AF8" w:rsidP="00C70A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שירותי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תמיכה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24*7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לתקלות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י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מומחים</w:t>
            </w:r>
          </w:p>
          <w:p w:rsidR="00C70AF8" w:rsidRPr="00C70AF8" w:rsidRDefault="00C70AF8" w:rsidP="00C70A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שירותי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תמיכה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פרואקטיביים</w:t>
            </w:r>
          </w:p>
          <w:p w:rsidR="00C70AF8" w:rsidRPr="00C70AF8" w:rsidRDefault="00C70AF8" w:rsidP="00C70A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גישה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למקורות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מידע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והשתתפות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בסדנאות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טכנולוגיות</w:t>
            </w:r>
          </w:p>
          <w:p w:rsidR="006401F5" w:rsidRPr="005A42A7" w:rsidRDefault="00C70AF8" w:rsidP="00C70A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קשר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ישיר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בין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התומכים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לקבוצות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הפיתוח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של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המוצרים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במסגרת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טיפול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בתקלות</w:t>
            </w:r>
          </w:p>
          <w:p w:rsidR="005A42A7" w:rsidRPr="005A42A7" w:rsidRDefault="005A42A7" w:rsidP="00C70AF8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 w:rsidRPr="00C70AF8">
              <w:rPr>
                <w:rFonts w:ascii="Arial" w:hAnsi="Arial" w:hint="cs"/>
                <w:b/>
                <w:sz w:val="22"/>
                <w:szCs w:val="22"/>
                <w:rtl/>
              </w:rPr>
              <w:t>•</w:t>
            </w:r>
            <w:r w:rsidRPr="00C70AF8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Pr="005A42A7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שירותי ענן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אורקל </w:t>
            </w:r>
            <w:r w:rsidRPr="005A42A7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עבור מערכת קול הבריאות </w:t>
            </w:r>
            <w:r w:rsidRPr="005A42A7">
              <w:rPr>
                <w:rFonts w:ascii="Arial" w:hAnsi="Arial"/>
                <w:b/>
                <w:sz w:val="22"/>
                <w:szCs w:val="22"/>
                <w:rtl/>
              </w:rPr>
              <w:t>–</w:t>
            </w:r>
            <w:r w:rsidRPr="005A42A7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סביבות נמוכות</w:t>
            </w:r>
          </w:p>
        </w:tc>
      </w:tr>
    </w:tbl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F645ED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:rsidR="00222867" w:rsidRPr="00AF57E9" w:rsidRDefault="00992F07" w:rsidP="00992F0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אורקל</w:t>
            </w:r>
            <w:r w:rsidR="00C70AF8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:rsidR="00222867" w:rsidRPr="00E630D4" w:rsidRDefault="008D4E44">
            <w:pPr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rtl/>
                <w:lang w:eastAsia="he-IL"/>
              </w:rPr>
            </w:pPr>
            <w:r w:rsidRPr="00640496">
              <w:rPr>
                <w:rFonts w:ascii="Arial" w:hAnsi="Arial"/>
                <w:b/>
                <w:sz w:val="22"/>
                <w:szCs w:val="22"/>
                <w:rtl/>
              </w:rPr>
              <w:t>512200502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  <w:hideMark/>
          </w:tcPr>
          <w:p w:rsidR="00222867" w:rsidRPr="00AF57E9" w:rsidRDefault="0067543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D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2997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7C4A53">
        <w:tc>
          <w:tcPr>
            <w:tcW w:w="2675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:rsidR="00222867" w:rsidRPr="00AF57E9" w:rsidRDefault="005A42A7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750</w:t>
            </w:r>
            <w:r w:rsidR="003C4F4D" w:rsidRPr="006E0BC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,000 ₪ </w:t>
            </w:r>
            <w:r w:rsidR="006E0BC9" w:rsidRPr="006E0BC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כולל מע"מ</w:t>
            </w:r>
          </w:p>
        </w:tc>
      </w:tr>
      <w:tr w:rsidR="007C4A53" w:rsidTr="007C4A53">
        <w:tc>
          <w:tcPr>
            <w:tcW w:w="2675" w:type="dxa"/>
            <w:shd w:val="clear" w:color="auto" w:fill="E6E6E6"/>
            <w:hideMark/>
          </w:tcPr>
          <w:p w:rsidR="007C4A53" w:rsidRPr="00AF57E9" w:rsidRDefault="007C4A53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:rsidR="007C4A53" w:rsidRPr="0053500C" w:rsidRDefault="005A42A7" w:rsidP="00B63052">
            <w:pPr>
              <w:rPr>
                <w:rFonts w:ascii="Arial" w:hAnsi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01</w:t>
            </w:r>
            <w:r w:rsidR="00F22AFD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 w:rsidR="00B63052">
              <w:rPr>
                <w:rFonts w:ascii="Arial" w:hAnsi="Arial" w:hint="cs"/>
                <w:b/>
                <w:sz w:val="22"/>
                <w:szCs w:val="22"/>
                <w:rtl/>
              </w:rPr>
              <w:t>12</w:t>
            </w:r>
            <w:bookmarkStart w:id="0" w:name="_GoBack"/>
            <w:bookmarkEnd w:id="0"/>
            <w:r w:rsidR="00F22AFD">
              <w:rPr>
                <w:rFonts w:ascii="Arial" w:hAnsi="Arial" w:hint="cs"/>
                <w:b/>
                <w:sz w:val="22"/>
                <w:szCs w:val="22"/>
                <w:rtl/>
              </w:rPr>
              <w:t>/202</w:t>
            </w:r>
            <w:r w:rsidR="00B63052">
              <w:rPr>
                <w:rFonts w:ascii="Arial" w:hAnsi="Arial" w:hint="cs"/>
                <w:b/>
                <w:sz w:val="22"/>
                <w:szCs w:val="22"/>
                <w:rtl/>
              </w:rPr>
              <w:t>2</w:t>
            </w:r>
            <w:r w:rsidR="00F22AFD">
              <w:rPr>
                <w:rFonts w:ascii="Arial" w:hAnsi="Arial" w:hint="cs"/>
                <w:b/>
                <w:sz w:val="22"/>
                <w:szCs w:val="22"/>
                <w:rtl/>
              </w:rPr>
              <w:t>-31/</w:t>
            </w:r>
            <w:r w:rsidR="00F4131E">
              <w:rPr>
                <w:rFonts w:ascii="Arial" w:hAnsi="Arial" w:hint="cs"/>
                <w:b/>
                <w:sz w:val="22"/>
                <w:szCs w:val="22"/>
                <w:rtl/>
              </w:rPr>
              <w:t>12</w:t>
            </w:r>
            <w:r w:rsidR="00F22AFD">
              <w:rPr>
                <w:rFonts w:ascii="Arial" w:hAnsi="Arial" w:hint="cs"/>
                <w:b/>
                <w:sz w:val="22"/>
                <w:szCs w:val="22"/>
                <w:rtl/>
              </w:rPr>
              <w:t>/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2023</w:t>
            </w:r>
          </w:p>
        </w:tc>
      </w:tr>
    </w:tbl>
    <w:p w:rsidR="00222867" w:rsidRPr="00AF57E9" w:rsidRDefault="00F645ED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F645ED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2"/>
      </w:tblGrid>
      <w:tr w:rsidR="00572407" w:rsidTr="00C43315">
        <w:trPr>
          <w:trHeight w:val="779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407" w:rsidRPr="00FD48B2" w:rsidRDefault="00C70AF8" w:rsidP="005A42A7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lang w:eastAsia="he-IL"/>
              </w:rPr>
            </w:pP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למיטב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ידיעתי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48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אורקל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היחידה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מסוגלת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לספק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שירותי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D48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רישוי, תמיכה ועדכונים שוטפים למוצרי אורקל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הדרושים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למשרד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לרבות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שירות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בלעדי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מומחי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תוכן</w:t>
            </w:r>
            <w:r w:rsidR="005A42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</w:t>
            </w:r>
            <w:proofErr w:type="spellStart"/>
            <w:r w:rsidR="005A42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שיורתי</w:t>
            </w:r>
            <w:proofErr w:type="spellEnd"/>
            <w:r w:rsidR="005A42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ענן למערכת קול הבריאות (סביבות </w:t>
            </w:r>
            <w:proofErr w:type="spellStart"/>
            <w:r w:rsidR="005A42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נומוכות</w:t>
            </w:r>
            <w:proofErr w:type="spellEnd"/>
            <w:r w:rsidR="005A42A7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וגישה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למאגרי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המידע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לתקלות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הידועות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לחברה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גישה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אשר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עליה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מתבססת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רוב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היכולת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מענה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C70AF8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לתקלות</w:t>
            </w:r>
            <w:r w:rsidRPr="00C70AF8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).</w:t>
            </w:r>
          </w:p>
        </w:tc>
      </w:tr>
    </w:tbl>
    <w:p w:rsidR="00222867" w:rsidRPr="00AF57E9" w:rsidRDefault="00F645ED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F645ED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3C4F4D" w:rsidP="007C4A5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ראובן אליהו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763CE" w:rsidP="005763CE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 תחום תשתיות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763CE" w:rsidP="00B07843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53C622E4" wp14:editId="64F01017">
                  <wp:extent cx="477520" cy="396875"/>
                  <wp:effectExtent l="0" t="0" r="0" b="3175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520" cy="39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Default="00F645ED" w:rsidP="00222867">
      <w:pPr>
        <w:rPr>
          <w:rtl/>
        </w:rPr>
      </w:pPr>
    </w:p>
    <w:p w:rsidR="00572407" w:rsidRPr="00572407" w:rsidRDefault="00572407" w:rsidP="0057240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בהתאם לסעיף 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2.7.4.3.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להוראת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תכ"מ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7.3.6.2 שכותרתה "בחינת קיומם של ספקים ומיזמים" (מהדורה 07, תת מהדורה 01) והואיל ובעל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הסמכות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המקצועית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במשרד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אינו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עובד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מדינה, הנני מאשר בחתימתי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האמור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הדעת, לאחר </w:t>
      </w:r>
      <w:proofErr w:type="spellStart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שוידאתי</w:t>
      </w:r>
      <w:proofErr w:type="spellEnd"/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 xml:space="preserve"> כי כותב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חוות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הדעת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חתום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על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תצהיר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בדבר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העדר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ניגוד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572407">
        <w:rPr>
          <w:rFonts w:asciiTheme="minorBidi" w:hAnsiTheme="minorBidi" w:cstheme="minorBidi" w:hint="cs"/>
          <w:b/>
          <w:sz w:val="21"/>
          <w:szCs w:val="21"/>
          <w:rtl/>
        </w:rPr>
        <w:t>עניינים</w:t>
      </w:r>
      <w:r w:rsidRPr="00572407">
        <w:rPr>
          <w:rFonts w:asciiTheme="minorBidi" w:hAnsiTheme="minorBidi" w:cstheme="minorBidi"/>
          <w:b/>
          <w:sz w:val="21"/>
          <w:szCs w:val="21"/>
          <w:rtl/>
        </w:rPr>
        <w:t>.</w:t>
      </w:r>
    </w:p>
    <w:p w:rsidR="00572407" w:rsidRDefault="00572407" w:rsidP="00572407">
      <w:pPr>
        <w:rPr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3380"/>
        <w:gridCol w:w="3276"/>
      </w:tblGrid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F22AFD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אתי מלאייב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53500C" w:rsidRDefault="00B07843" w:rsidP="00B07843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מנהל רכש והתקשרויות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43" w:rsidRPr="00AF57E9" w:rsidRDefault="00917C7B" w:rsidP="00B07843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/>
                <w:noProof/>
                <w:sz w:val="21"/>
                <w:szCs w:val="21"/>
              </w:rPr>
              <w:drawing>
                <wp:inline distT="0" distB="0" distL="0" distR="0">
                  <wp:extent cx="1943099" cy="647700"/>
                  <wp:effectExtent l="0" t="0" r="635" b="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חתימה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2271" cy="650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7843" w:rsidRPr="00AF57E9" w:rsidTr="00254A8D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שם </w:t>
            </w:r>
            <w:r>
              <w:rPr>
                <w:rFonts w:asciiTheme="minorBidi" w:hAnsiTheme="minorBidi" w:cstheme="minorBidi" w:hint="cs"/>
                <w:bCs/>
                <w:sz w:val="21"/>
                <w:szCs w:val="21"/>
                <w:rtl/>
              </w:rPr>
              <w:t>מלא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07843" w:rsidRPr="00AF57E9" w:rsidRDefault="00B07843" w:rsidP="00B07843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572407" w:rsidRPr="00817FBA" w:rsidRDefault="00572407" w:rsidP="00572407"/>
    <w:sectPr w:rsidR="00572407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45ED" w:rsidRDefault="00F645ED">
      <w:r>
        <w:separator/>
      </w:r>
    </w:p>
  </w:endnote>
  <w:endnote w:type="continuationSeparator" w:id="0">
    <w:p w:rsidR="00F645ED" w:rsidRDefault="00F64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B63052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B63052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F645ED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F645ED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45ED" w:rsidRDefault="00F645ED">
      <w:r>
        <w:separator/>
      </w:r>
    </w:p>
  </w:footnote>
  <w:footnote w:type="continuationSeparator" w:id="0">
    <w:p w:rsidR="00F645ED" w:rsidRDefault="00F64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645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F645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F645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F645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F645ED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F645ED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F645ED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8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6E0E7A"/>
    <w:multiLevelType w:val="multilevel"/>
    <w:tmpl w:val="0409001D"/>
    <w:numStyleLink w:val="SolelBulletList1"/>
  </w:abstractNum>
  <w:abstractNum w:abstractNumId="12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9"/>
  </w:num>
  <w:num w:numId="10">
    <w:abstractNumId w:val="12"/>
  </w:num>
  <w:num w:numId="11">
    <w:abstractNumId w:val="11"/>
  </w:num>
  <w:num w:numId="12">
    <w:abstractNumId w:val="5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84DC9"/>
    <w:rsid w:val="00126956"/>
    <w:rsid w:val="001B27BD"/>
    <w:rsid w:val="002D5C29"/>
    <w:rsid w:val="002E4878"/>
    <w:rsid w:val="00336CDD"/>
    <w:rsid w:val="003C4F4D"/>
    <w:rsid w:val="004A4352"/>
    <w:rsid w:val="004D03AD"/>
    <w:rsid w:val="004E0B2C"/>
    <w:rsid w:val="00514ED8"/>
    <w:rsid w:val="00572407"/>
    <w:rsid w:val="005763CE"/>
    <w:rsid w:val="005A42A7"/>
    <w:rsid w:val="006401F5"/>
    <w:rsid w:val="00675430"/>
    <w:rsid w:val="006E0BC9"/>
    <w:rsid w:val="007548B0"/>
    <w:rsid w:val="007C4A53"/>
    <w:rsid w:val="007E68A4"/>
    <w:rsid w:val="008B4868"/>
    <w:rsid w:val="008D4E44"/>
    <w:rsid w:val="00917C7B"/>
    <w:rsid w:val="00992F07"/>
    <w:rsid w:val="00994D39"/>
    <w:rsid w:val="009B6B29"/>
    <w:rsid w:val="009F7FB7"/>
    <w:rsid w:val="00B07843"/>
    <w:rsid w:val="00B53C37"/>
    <w:rsid w:val="00B63052"/>
    <w:rsid w:val="00B85624"/>
    <w:rsid w:val="00BA5BC7"/>
    <w:rsid w:val="00C43315"/>
    <w:rsid w:val="00C70AF8"/>
    <w:rsid w:val="00D33606"/>
    <w:rsid w:val="00DC2FEF"/>
    <w:rsid w:val="00E378F5"/>
    <w:rsid w:val="00E630D4"/>
    <w:rsid w:val="00E8203D"/>
    <w:rsid w:val="00F15B21"/>
    <w:rsid w:val="00F22AFD"/>
    <w:rsid w:val="00F4131E"/>
    <w:rsid w:val="00F645ED"/>
    <w:rsid w:val="00FD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75B54"/>
  <w15:docId w15:val="{A605BE15-C91E-477E-9500-2859C625F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427C4E-144A-4809-8D04-0AF00A0E4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1</TotalTime>
  <Pages>2</Pages>
  <Words>449</Words>
  <Characters>2249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דורין אמויאל</cp:lastModifiedBy>
  <cp:revision>4</cp:revision>
  <dcterms:created xsi:type="dcterms:W3CDTF">2022-10-20T08:37:00Z</dcterms:created>
  <dcterms:modified xsi:type="dcterms:W3CDTF">2022-11-07T08:19:00Z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