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645E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A42A7" w:rsidP="005A42A7">
            <w:r>
              <w:rPr>
                <w:rFonts w:hint="cs"/>
                <w:rtl/>
              </w:rPr>
              <w:t>08</w:t>
            </w:r>
            <w:r w:rsidR="005763C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10</w:t>
            </w:r>
            <w:r w:rsidR="005763CE">
              <w:rPr>
                <w:rFonts w:hint="cs"/>
                <w:rtl/>
              </w:rPr>
              <w:t>/</w:t>
            </w:r>
            <w:r w:rsidR="00F4131E">
              <w:rPr>
                <w:rFonts w:hint="cs"/>
                <w:rtl/>
              </w:rPr>
              <w:t>2021</w:t>
            </w:r>
          </w:p>
        </w:tc>
      </w:tr>
    </w:tbl>
    <w:p w:rsidR="00332AFB" w:rsidRDefault="00F645ED" w:rsidP="00222867">
      <w:pPr>
        <w:rPr>
          <w:rtl/>
        </w:rPr>
      </w:pPr>
    </w:p>
    <w:p w:rsidR="00222867" w:rsidRDefault="00F645ED" w:rsidP="00222867">
      <w:pPr>
        <w:rPr>
          <w:rtl/>
        </w:rPr>
      </w:pPr>
    </w:p>
    <w:p w:rsidR="00222867" w:rsidRDefault="00F645ED" w:rsidP="00222867">
      <w:pPr>
        <w:rPr>
          <w:rtl/>
        </w:rPr>
      </w:pPr>
    </w:p>
    <w:p w:rsidR="00222867" w:rsidRDefault="00F645ED" w:rsidP="00222867">
      <w:pPr>
        <w:rPr>
          <w:rtl/>
        </w:rPr>
      </w:pPr>
    </w:p>
    <w:p w:rsidR="00222867" w:rsidRDefault="00F645ED" w:rsidP="00222867">
      <w:pPr>
        <w:rPr>
          <w:rtl/>
        </w:rPr>
      </w:pPr>
    </w:p>
    <w:p w:rsidR="00222867" w:rsidRDefault="00F645E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645E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F645E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70AF8" w:rsidRPr="00C70AF8" w:rsidRDefault="00C70AF8" w:rsidP="004D03AD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עושה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מבוססות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084DC9">
              <w:rPr>
                <w:rFonts w:ascii="Arial" w:hAnsi="Arial"/>
                <w:b/>
                <w:sz w:val="22"/>
                <w:szCs w:val="22"/>
              </w:rPr>
              <w:t>Oracle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ובכלל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 w:rsidRPr="004D03AD">
              <w:rPr>
                <w:rFonts w:ascii="Arial" w:hAnsi="Arial"/>
                <w:b/>
                <w:sz w:val="22"/>
                <w:szCs w:val="22"/>
              </w:rPr>
              <w:t>Oracle Database Enterprise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,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 xml:space="preserve">  </w:t>
            </w:r>
            <w:r w:rsidR="004D03AD" w:rsidRPr="004D03AD">
              <w:rPr>
                <w:rFonts w:ascii="Arial" w:hAnsi="Arial"/>
                <w:b/>
                <w:sz w:val="22"/>
                <w:szCs w:val="22"/>
              </w:rPr>
              <w:t xml:space="preserve">Oracle </w:t>
            </w:r>
            <w:r w:rsidR="004D03AD" w:rsidRPr="005A42A7">
              <w:rPr>
                <w:rFonts w:ascii="Arial" w:hAnsi="Arial"/>
                <w:b/>
                <w:sz w:val="22"/>
                <w:szCs w:val="22"/>
              </w:rPr>
              <w:t>WebLogic Suite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רישוי ו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וזמינה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24/7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ומבטיחה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בכך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באמצעות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 w:rsidRPr="004D03AD">
              <w:rPr>
                <w:rFonts w:ascii="Arial" w:hAnsi="Arial"/>
                <w:b/>
                <w:sz w:val="22"/>
                <w:szCs w:val="22"/>
                <w:rtl/>
              </w:rPr>
              <w:t xml:space="preserve">הסכם </w:t>
            </w:r>
            <w:proofErr w:type="spellStart"/>
            <w:r w:rsidR="004D03AD" w:rsidRPr="004D03AD">
              <w:rPr>
                <w:rFonts w:ascii="Arial" w:hAnsi="Arial"/>
                <w:b/>
                <w:sz w:val="22"/>
                <w:szCs w:val="22"/>
                <w:rtl/>
              </w:rPr>
              <w:t>חשכ"ל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שמבסגרתו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בהתאם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המוגדרות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C70AF8" w:rsidRPr="00C70AF8" w:rsidRDefault="00C70AF8" w:rsidP="004D03AD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תמיכת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ומועדפת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</w:t>
            </w:r>
          </w:p>
          <w:p w:rsidR="00C70AF8" w:rsidRPr="00084DC9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24*7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לתקלות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מומחים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פרואקטיביים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למקורות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מידע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והשתתפות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בסדנאות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</w:p>
          <w:p w:rsidR="006401F5" w:rsidRPr="005A42A7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קשר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בין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התומכים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לקבוצות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הפיתוח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במסגרת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טיפול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בתקלות</w:t>
            </w:r>
          </w:p>
          <w:p w:rsidR="005A42A7" w:rsidRPr="005A42A7" w:rsidRDefault="005A42A7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5A42A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שירותי ענן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אורקל </w:t>
            </w:r>
            <w:r w:rsidRPr="005A42A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עבור מערכת קול הבריאות </w:t>
            </w:r>
            <w:r w:rsidRPr="005A42A7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5A42A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סביבות נמוכות</w:t>
            </w:r>
          </w:p>
        </w:tc>
      </w:tr>
    </w:tbl>
    <w:p w:rsidR="00222867" w:rsidRPr="00AF57E9" w:rsidRDefault="00F645E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F645E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645E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645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645E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992F07" w:rsidP="00992F0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="00C70AF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630D4" w:rsidRDefault="008D4E44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640496">
              <w:rPr>
                <w:rFonts w:ascii="Arial" w:hAnsi="Arial"/>
                <w:b/>
                <w:sz w:val="22"/>
                <w:szCs w:val="22"/>
                <w:rtl/>
              </w:rPr>
              <w:t>512200502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5A42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750</w:t>
            </w:r>
            <w:r w:rsidR="003C4F4D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6E0BC9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5A42A7" w:rsidP="00B6305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="00F22AFD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B63052"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bookmarkStart w:id="0" w:name="_GoBack"/>
            <w:bookmarkEnd w:id="0"/>
            <w:r w:rsidR="00F22AFD">
              <w:rPr>
                <w:rFonts w:ascii="Arial" w:hAnsi="Arial" w:hint="cs"/>
                <w:b/>
                <w:sz w:val="22"/>
                <w:szCs w:val="22"/>
                <w:rtl/>
              </w:rPr>
              <w:t>/202</w:t>
            </w:r>
            <w:r w:rsidR="00B63052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F22AFD">
              <w:rPr>
                <w:rFonts w:ascii="Arial" w:hAnsi="Arial" w:hint="cs"/>
                <w:b/>
                <w:sz w:val="22"/>
                <w:szCs w:val="22"/>
                <w:rtl/>
              </w:rPr>
              <w:t>-31/</w:t>
            </w:r>
            <w:r w:rsidR="00F4131E"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="00F22AFD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2023</w:t>
            </w:r>
          </w:p>
        </w:tc>
      </w:tr>
    </w:tbl>
    <w:p w:rsidR="00222867" w:rsidRPr="00AF57E9" w:rsidRDefault="00F645E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645E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645E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FD48B2" w:rsidRDefault="00C70AF8" w:rsidP="005A42A7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48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אורקל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48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רישוי, תמיכה ועדכונים שוטפים למוצרי אורקל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הדרושים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למשרד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בלעדי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תוכן</w:t>
            </w:r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שיורתי</w:t>
            </w:r>
            <w:proofErr w:type="spellEnd"/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ענן למערכת קול הבריאות (סביבות </w:t>
            </w:r>
            <w:proofErr w:type="spellStart"/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נומוכות</w:t>
            </w:r>
            <w:proofErr w:type="spellEnd"/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הידועות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מתבססת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).</w:t>
            </w:r>
          </w:p>
        </w:tc>
      </w:tr>
    </w:tbl>
    <w:p w:rsidR="00222867" w:rsidRPr="00AF57E9" w:rsidRDefault="00F645E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645E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C4F4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5763C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3C622E4" wp14:editId="64F01017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F645ED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F22AFD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917C7B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6477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2271" cy="6507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45ED" w:rsidRDefault="00F645ED">
      <w:r>
        <w:separator/>
      </w:r>
    </w:p>
  </w:endnote>
  <w:endnote w:type="continuationSeparator" w:id="0">
    <w:p w:rsidR="00F645ED" w:rsidRDefault="00F64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B63052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B6305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645E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645E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45ED" w:rsidRDefault="00F645ED">
      <w:r>
        <w:separator/>
      </w:r>
    </w:p>
  </w:footnote>
  <w:footnote w:type="continuationSeparator" w:id="0">
    <w:p w:rsidR="00F645ED" w:rsidRDefault="00F645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645E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645E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645E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645E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645E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645E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645E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4DC9"/>
    <w:rsid w:val="00126956"/>
    <w:rsid w:val="001B27BD"/>
    <w:rsid w:val="002D5C29"/>
    <w:rsid w:val="002E4878"/>
    <w:rsid w:val="00336CDD"/>
    <w:rsid w:val="003C4F4D"/>
    <w:rsid w:val="004A4352"/>
    <w:rsid w:val="004D03AD"/>
    <w:rsid w:val="004E0B2C"/>
    <w:rsid w:val="00514ED8"/>
    <w:rsid w:val="00572407"/>
    <w:rsid w:val="005763CE"/>
    <w:rsid w:val="005A42A7"/>
    <w:rsid w:val="006401F5"/>
    <w:rsid w:val="00675430"/>
    <w:rsid w:val="006E0BC9"/>
    <w:rsid w:val="007548B0"/>
    <w:rsid w:val="007C4A53"/>
    <w:rsid w:val="007E68A4"/>
    <w:rsid w:val="008B4868"/>
    <w:rsid w:val="008D4E44"/>
    <w:rsid w:val="00917C7B"/>
    <w:rsid w:val="00992F07"/>
    <w:rsid w:val="00994D39"/>
    <w:rsid w:val="009B6B29"/>
    <w:rsid w:val="009F7FB7"/>
    <w:rsid w:val="00B07843"/>
    <w:rsid w:val="00B53C37"/>
    <w:rsid w:val="00B63052"/>
    <w:rsid w:val="00B85624"/>
    <w:rsid w:val="00BA5BC7"/>
    <w:rsid w:val="00C43315"/>
    <w:rsid w:val="00C70AF8"/>
    <w:rsid w:val="00D33606"/>
    <w:rsid w:val="00DC2FEF"/>
    <w:rsid w:val="00E378F5"/>
    <w:rsid w:val="00E630D4"/>
    <w:rsid w:val="00E8203D"/>
    <w:rsid w:val="00F15B21"/>
    <w:rsid w:val="00F22AFD"/>
    <w:rsid w:val="00F4131E"/>
    <w:rsid w:val="00F645ED"/>
    <w:rsid w:val="00FD4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775B54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4427C4E-144A-4809-8D04-0AF00A0E4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449</Words>
  <Characters>2249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4</cp:revision>
  <dcterms:created xsi:type="dcterms:W3CDTF">2022-10-20T08:37:00Z</dcterms:created>
  <dcterms:modified xsi:type="dcterms:W3CDTF">2022-11-07T08:19:00Z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